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642" w:rsidRDefault="009B5737" w:rsidP="009B5737">
      <w:pPr>
        <w:spacing w:before="120"/>
      </w:pPr>
      <w:r>
        <w:rPr>
          <w:noProof/>
          <w:lang w:eastAsia="en-NZ"/>
        </w:rPr>
        <w:drawing>
          <wp:inline distT="0" distB="0" distL="0" distR="0">
            <wp:extent cx="1725604" cy="439948"/>
            <wp:effectExtent l="19050" t="0" r="7946" b="0"/>
            <wp:docPr id="2" name="Picture 1" descr="CHL Rectangle Logo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 Rectangle Logo 2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404" cy="4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5F2">
        <w:tab/>
      </w:r>
      <w:r w:rsidR="00AB15F2">
        <w:tab/>
      </w:r>
      <w:r w:rsidR="00AB15F2">
        <w:tab/>
      </w:r>
      <w:r w:rsidR="002E3C29">
        <w:tab/>
      </w:r>
      <w:r w:rsidR="002E3C29">
        <w:tab/>
      </w:r>
      <w:r w:rsidR="002E3C29">
        <w:tab/>
      </w:r>
      <w:r w:rsidR="002E3C29">
        <w:tab/>
      </w:r>
      <w:r w:rsidR="00AB15F2" w:rsidRPr="002453EA">
        <w:rPr>
          <w:b/>
          <w:sz w:val="28"/>
          <w:szCs w:val="28"/>
        </w:rPr>
        <w:t>Email to: labinfo@cdhb.health.nz</w:t>
      </w:r>
    </w:p>
    <w:p w:rsidR="00793083" w:rsidRDefault="00793083"/>
    <w:tbl>
      <w:tblPr>
        <w:tblStyle w:val="TableGrid"/>
        <w:tblW w:w="11052" w:type="dxa"/>
        <w:jc w:val="center"/>
        <w:tblLayout w:type="fixed"/>
        <w:tblLook w:val="04A0" w:firstRow="1" w:lastRow="0" w:firstColumn="1" w:lastColumn="0" w:noHBand="0" w:noVBand="1"/>
      </w:tblPr>
      <w:tblGrid>
        <w:gridCol w:w="2559"/>
        <w:gridCol w:w="838"/>
        <w:gridCol w:w="1423"/>
        <w:gridCol w:w="7"/>
        <w:gridCol w:w="1410"/>
        <w:gridCol w:w="1276"/>
        <w:gridCol w:w="1134"/>
        <w:gridCol w:w="2405"/>
      </w:tblGrid>
      <w:tr w:rsidR="009C5423" w:rsidTr="00303834">
        <w:trPr>
          <w:trHeight w:val="119"/>
          <w:jc w:val="center"/>
        </w:trPr>
        <w:tc>
          <w:tcPr>
            <w:tcW w:w="4827" w:type="dxa"/>
            <w:gridSpan w:val="4"/>
            <w:shd w:val="clear" w:color="auto" w:fill="auto"/>
          </w:tcPr>
          <w:p w:rsidR="009C5423" w:rsidRPr="00C04400" w:rsidRDefault="009C5423" w:rsidP="002E3C29">
            <w:pPr>
              <w:tabs>
                <w:tab w:val="left" w:pos="924"/>
                <w:tab w:val="right" w:pos="5812"/>
              </w:tabs>
              <w:jc w:val="both"/>
              <w:rPr>
                <w:rFonts w:ascii="Arial Black" w:hAnsi="Arial Black"/>
                <w:b/>
                <w:sz w:val="24"/>
                <w:szCs w:val="24"/>
              </w:rPr>
            </w:pPr>
            <w:r w:rsidRPr="002E3C29">
              <w:rPr>
                <w:rFonts w:ascii="Arial Black" w:hAnsi="Arial Black"/>
                <w:b/>
                <w:sz w:val="24"/>
                <w:szCs w:val="24"/>
              </w:rPr>
              <w:t>Supply to:</w:t>
            </w:r>
            <w:r w:rsidRPr="002E3C29">
              <w:rPr>
                <w:rFonts w:ascii="Arial Black" w:hAnsi="Arial Black"/>
                <w:b/>
                <w:sz w:val="24"/>
                <w:szCs w:val="24"/>
              </w:rPr>
              <w:tab/>
            </w:r>
          </w:p>
        </w:tc>
        <w:tc>
          <w:tcPr>
            <w:tcW w:w="6225" w:type="dxa"/>
            <w:gridSpan w:val="4"/>
            <w:shd w:val="clear" w:color="auto" w:fill="auto"/>
          </w:tcPr>
          <w:p w:rsidR="009C5423" w:rsidRPr="002E3C29" w:rsidRDefault="009C5423" w:rsidP="002E3C29">
            <w:pPr>
              <w:tabs>
                <w:tab w:val="left" w:pos="512"/>
                <w:tab w:val="right" w:pos="2458"/>
              </w:tabs>
              <w:jc w:val="both"/>
              <w:rPr>
                <w:rFonts w:ascii="Arial Black" w:hAnsi="Arial Black"/>
                <w:b/>
                <w:sz w:val="24"/>
                <w:szCs w:val="24"/>
                <w:u w:val="single"/>
              </w:rPr>
            </w:pPr>
            <w:r w:rsidRPr="002E3C29">
              <w:rPr>
                <w:rFonts w:ascii="Arial Black" w:hAnsi="Arial Black"/>
                <w:b/>
                <w:sz w:val="24"/>
                <w:szCs w:val="24"/>
              </w:rPr>
              <w:t>Date:</w:t>
            </w:r>
            <w:r w:rsidRPr="002E3C29">
              <w:rPr>
                <w:rFonts w:ascii="Arial Black" w:hAnsi="Arial Black"/>
                <w:b/>
                <w:sz w:val="24"/>
                <w:szCs w:val="24"/>
              </w:rPr>
              <w:tab/>
            </w:r>
          </w:p>
        </w:tc>
      </w:tr>
      <w:tr w:rsidR="002E3C29" w:rsidTr="00303834">
        <w:trPr>
          <w:trHeight w:val="209"/>
          <w:jc w:val="center"/>
        </w:trPr>
        <w:tc>
          <w:tcPr>
            <w:tcW w:w="11052" w:type="dxa"/>
            <w:gridSpan w:val="8"/>
            <w:shd w:val="clear" w:color="auto" w:fill="auto"/>
          </w:tcPr>
          <w:p w:rsidR="003149AD" w:rsidRDefault="002E3C29" w:rsidP="002E3C29">
            <w:pPr>
              <w:tabs>
                <w:tab w:val="left" w:pos="957"/>
                <w:tab w:val="right" w:pos="7741"/>
              </w:tabs>
              <w:jc w:val="both"/>
              <w:rPr>
                <w:rFonts w:ascii="Arial Black" w:hAnsi="Arial Black"/>
                <w:b/>
                <w:sz w:val="24"/>
                <w:szCs w:val="24"/>
              </w:rPr>
            </w:pPr>
            <w:r w:rsidRPr="002E3C29">
              <w:rPr>
                <w:rFonts w:ascii="Arial Black" w:hAnsi="Arial Black"/>
                <w:b/>
                <w:sz w:val="24"/>
                <w:szCs w:val="24"/>
              </w:rPr>
              <w:t>Address:</w:t>
            </w:r>
          </w:p>
          <w:p w:rsidR="003149AD" w:rsidRPr="002E3C29" w:rsidRDefault="003149AD" w:rsidP="00712831">
            <w:pPr>
              <w:tabs>
                <w:tab w:val="left" w:pos="957"/>
                <w:tab w:val="right" w:pos="7741"/>
              </w:tabs>
              <w:jc w:val="both"/>
              <w:rPr>
                <w:rFonts w:ascii="Arial Black" w:hAnsi="Arial Black"/>
                <w:b/>
                <w:sz w:val="24"/>
                <w:szCs w:val="24"/>
                <w:u w:val="single"/>
              </w:rPr>
            </w:pPr>
          </w:p>
        </w:tc>
      </w:tr>
      <w:tr w:rsidR="009C5423" w:rsidTr="00303834">
        <w:trPr>
          <w:trHeight w:val="344"/>
          <w:jc w:val="center"/>
        </w:trPr>
        <w:tc>
          <w:tcPr>
            <w:tcW w:w="4827" w:type="dxa"/>
            <w:gridSpan w:val="4"/>
            <w:shd w:val="clear" w:color="auto" w:fill="auto"/>
          </w:tcPr>
          <w:p w:rsidR="009C5423" w:rsidRPr="002E3C29" w:rsidRDefault="002E3C29" w:rsidP="002E3C29">
            <w:pPr>
              <w:tabs>
                <w:tab w:val="left" w:pos="1026"/>
                <w:tab w:val="right" w:pos="3384"/>
              </w:tabs>
              <w:ind w:left="-108"/>
              <w:jc w:val="both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2E3C29">
              <w:rPr>
                <w:rFonts w:ascii="Arial Black" w:hAnsi="Arial Black" w:cs="Arial"/>
                <w:b/>
                <w:sz w:val="24"/>
                <w:szCs w:val="24"/>
              </w:rPr>
              <w:t xml:space="preserve"> </w:t>
            </w:r>
            <w:r w:rsidR="009C5423" w:rsidRPr="002E3C29">
              <w:rPr>
                <w:rFonts w:ascii="Arial Black" w:hAnsi="Arial Black" w:cs="Arial"/>
                <w:b/>
                <w:sz w:val="24"/>
                <w:szCs w:val="24"/>
              </w:rPr>
              <w:t xml:space="preserve">Ordered by: </w:t>
            </w:r>
          </w:p>
        </w:tc>
        <w:tc>
          <w:tcPr>
            <w:tcW w:w="6225" w:type="dxa"/>
            <w:gridSpan w:val="4"/>
            <w:shd w:val="clear" w:color="auto" w:fill="auto"/>
          </w:tcPr>
          <w:p w:rsidR="009C5423" w:rsidRPr="002E3C29" w:rsidRDefault="00C04400" w:rsidP="002E3C29">
            <w:pPr>
              <w:tabs>
                <w:tab w:val="left" w:pos="1026"/>
                <w:tab w:val="right" w:pos="3384"/>
              </w:tabs>
              <w:ind w:left="-108"/>
              <w:jc w:val="both"/>
              <w:rPr>
                <w:rFonts w:ascii="Arial Black" w:hAnsi="Arial Black" w:cs="Arial"/>
                <w:b/>
                <w:sz w:val="24"/>
                <w:szCs w:val="24"/>
                <w:u w:val="single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Purchase Order Number:</w:t>
            </w:r>
            <w:r w:rsidR="002E3C29" w:rsidRPr="002E3C29">
              <w:rPr>
                <w:rFonts w:ascii="Arial Black" w:hAnsi="Arial Black" w:cs="Arial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CE0B06" w:rsidTr="00303834">
        <w:trPr>
          <w:trHeight w:val="344"/>
          <w:jc w:val="center"/>
        </w:trPr>
        <w:tc>
          <w:tcPr>
            <w:tcW w:w="11052" w:type="dxa"/>
            <w:gridSpan w:val="8"/>
            <w:shd w:val="clear" w:color="auto" w:fill="auto"/>
          </w:tcPr>
          <w:p w:rsidR="00CE0B06" w:rsidRDefault="00CE0B06" w:rsidP="002E3C29">
            <w:pPr>
              <w:tabs>
                <w:tab w:val="left" w:pos="1026"/>
                <w:tab w:val="right" w:pos="3384"/>
              </w:tabs>
              <w:ind w:left="-108"/>
              <w:jc w:val="both"/>
              <w:rPr>
                <w:rFonts w:ascii="Arial Black" w:hAnsi="Arial Black" w:cs="Arial"/>
                <w:b/>
                <w:sz w:val="24"/>
                <w:szCs w:val="24"/>
              </w:rPr>
            </w:pPr>
          </w:p>
        </w:tc>
      </w:tr>
      <w:tr w:rsidR="002E3C29" w:rsidTr="0069725C">
        <w:trPr>
          <w:trHeight w:val="85"/>
          <w:jc w:val="center"/>
        </w:trPr>
        <w:tc>
          <w:tcPr>
            <w:tcW w:w="3397" w:type="dxa"/>
            <w:gridSpan w:val="2"/>
            <w:shd w:val="clear" w:color="auto" w:fill="auto"/>
          </w:tcPr>
          <w:p w:rsidR="009C5423" w:rsidRPr="00FF7808" w:rsidRDefault="00FF7808">
            <w:pPr>
              <w:rPr>
                <w:rFonts w:ascii="Arial" w:hAnsi="Arial" w:cs="Arial"/>
                <w:b/>
              </w:rPr>
            </w:pPr>
            <w:r w:rsidRPr="00FF780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9C5423" w:rsidRPr="00C04400" w:rsidRDefault="00C04400" w:rsidP="00A62E14">
            <w:pPr>
              <w:ind w:right="-56"/>
              <w:rPr>
                <w:rFonts w:ascii="Arial" w:hAnsi="Arial" w:cs="Arial"/>
                <w:b/>
              </w:rPr>
            </w:pPr>
            <w:r w:rsidRPr="00C04400">
              <w:rPr>
                <w:rFonts w:ascii="Arial" w:hAnsi="Arial" w:cs="Arial"/>
                <w:b/>
              </w:rPr>
              <w:t>CHL Ref#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9C5423" w:rsidRPr="00CE0B06" w:rsidRDefault="00CE0B06" w:rsidP="00406632">
            <w:pPr>
              <w:ind w:left="-52" w:right="-66"/>
              <w:jc w:val="center"/>
              <w:rPr>
                <w:rFonts w:ascii="Arial" w:hAnsi="Arial" w:cs="Arial"/>
                <w:b/>
              </w:rPr>
            </w:pPr>
            <w:r w:rsidRPr="00CE0B06">
              <w:rPr>
                <w:rFonts w:ascii="Arial" w:hAnsi="Arial" w:cs="Arial"/>
                <w:b/>
              </w:rPr>
              <w:t>Supply Size</w:t>
            </w:r>
          </w:p>
        </w:tc>
        <w:tc>
          <w:tcPr>
            <w:tcW w:w="1276" w:type="dxa"/>
            <w:shd w:val="clear" w:color="auto" w:fill="auto"/>
          </w:tcPr>
          <w:p w:rsidR="00CE0B06" w:rsidRDefault="00CE0B06" w:rsidP="002F24CE">
            <w:pPr>
              <w:ind w:left="-52" w:right="-6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Current Price</w:t>
            </w:r>
            <w:r w:rsidR="00C2182A" w:rsidRPr="00A10E80">
              <w:rPr>
                <w:rFonts w:ascii="Arial" w:hAnsi="Arial" w:cs="Arial"/>
                <w:b/>
              </w:rPr>
              <w:t>*</w:t>
            </w:r>
            <w:r w:rsidRPr="00A10E80">
              <w:rPr>
                <w:rFonts w:ascii="Arial" w:hAnsi="Arial" w:cs="Arial"/>
                <w:b/>
              </w:rPr>
              <w:t xml:space="preserve"> </w:t>
            </w:r>
          </w:p>
          <w:p w:rsidR="009C5423" w:rsidRPr="00CE0B06" w:rsidRDefault="00CE0B06" w:rsidP="002F24CE">
            <w:pPr>
              <w:ind w:left="-52" w:right="-6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(excl </w:t>
            </w:r>
            <w:r w:rsidR="001A571C">
              <w:rPr>
                <w:rFonts w:ascii="Arial" w:hAnsi="Arial" w:cs="Arial"/>
                <w:b/>
              </w:rPr>
              <w:t xml:space="preserve">GST) </w:t>
            </w:r>
          </w:p>
        </w:tc>
        <w:tc>
          <w:tcPr>
            <w:tcW w:w="1134" w:type="dxa"/>
            <w:shd w:val="clear" w:color="auto" w:fill="auto"/>
          </w:tcPr>
          <w:p w:rsidR="009C5423" w:rsidRPr="002E3C29" w:rsidRDefault="00CE0B06" w:rsidP="00CE0B06">
            <w:pPr>
              <w:ind w:left="-52" w:right="-66"/>
              <w:rPr>
                <w:rFonts w:ascii="Arial" w:hAnsi="Arial" w:cs="Arial"/>
                <w:sz w:val="20"/>
                <w:szCs w:val="20"/>
              </w:rPr>
            </w:pPr>
            <w:r w:rsidRPr="00CE0B06">
              <w:rPr>
                <w:rFonts w:ascii="Arial" w:hAnsi="Arial" w:cs="Arial"/>
                <w:b/>
              </w:rPr>
              <w:t>Quantity Ordered</w:t>
            </w:r>
          </w:p>
        </w:tc>
        <w:tc>
          <w:tcPr>
            <w:tcW w:w="2405" w:type="dxa"/>
            <w:shd w:val="clear" w:color="auto" w:fill="auto"/>
          </w:tcPr>
          <w:p w:rsidR="009C5423" w:rsidRPr="00CE0B06" w:rsidRDefault="00CE0B06" w:rsidP="002F24CE">
            <w:pPr>
              <w:ind w:left="-52" w:right="-66"/>
              <w:jc w:val="center"/>
              <w:rPr>
                <w:rFonts w:ascii="Arial" w:hAnsi="Arial" w:cs="Arial"/>
                <w:b/>
              </w:rPr>
            </w:pPr>
            <w:r w:rsidRPr="00CE0B06">
              <w:rPr>
                <w:rFonts w:ascii="Arial" w:hAnsi="Arial" w:cs="Arial"/>
                <w:b/>
              </w:rPr>
              <w:t>Subtotal</w:t>
            </w:r>
          </w:p>
        </w:tc>
      </w:tr>
      <w:tr w:rsidR="00C04400" w:rsidTr="00303834">
        <w:trPr>
          <w:trHeight w:val="392"/>
          <w:jc w:val="center"/>
        </w:trPr>
        <w:tc>
          <w:tcPr>
            <w:tcW w:w="11052" w:type="dxa"/>
            <w:gridSpan w:val="8"/>
            <w:shd w:val="clear" w:color="auto" w:fill="D9D9D9" w:themeFill="background1" w:themeFillShade="D9"/>
          </w:tcPr>
          <w:p w:rsidR="00C04400" w:rsidRPr="00F900E2" w:rsidRDefault="00C04400" w:rsidP="00762768">
            <w:pPr>
              <w:spacing w:after="60"/>
              <w:ind w:left="-52" w:right="-6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 xml:space="preserve">BLOOD </w:t>
            </w:r>
            <w:r w:rsidRPr="002E3C29">
              <w:rPr>
                <w:rFonts w:ascii="Arial" w:hAnsi="Arial" w:cs="Arial"/>
                <w:b/>
              </w:rPr>
              <w:t>TUBES</w:t>
            </w:r>
          </w:p>
        </w:tc>
      </w:tr>
      <w:tr w:rsidR="00CE0B06" w:rsidTr="0069725C">
        <w:trPr>
          <w:trHeight w:val="135"/>
          <w:jc w:val="center"/>
        </w:trPr>
        <w:tc>
          <w:tcPr>
            <w:tcW w:w="2559" w:type="dxa"/>
            <w:tcBorders>
              <w:right w:val="nil"/>
            </w:tcBorders>
            <w:shd w:val="clear" w:color="auto" w:fill="auto"/>
            <w:vAlign w:val="bottom"/>
          </w:tcPr>
          <w:p w:rsidR="00CE0B06" w:rsidRPr="002F741E" w:rsidRDefault="00FF7808" w:rsidP="002F741E">
            <w:pPr>
              <w:tabs>
                <w:tab w:val="left" w:pos="1344"/>
                <w:tab w:val="left" w:pos="2170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Light </w:t>
            </w:r>
            <w:r w:rsidR="00CE0B06">
              <w:rPr>
                <w:rFonts w:ascii="Arial" w:hAnsi="Arial" w:cs="Arial"/>
                <w:sz w:val="20"/>
                <w:szCs w:val="20"/>
              </w:rPr>
              <w:t xml:space="preserve">Green </w:t>
            </w:r>
            <w:r w:rsidR="00CE0B06" w:rsidRPr="00406632">
              <w:rPr>
                <w:rFonts w:ascii="Arial" w:hAnsi="Arial" w:cs="Arial"/>
                <w:sz w:val="18"/>
                <w:szCs w:val="20"/>
              </w:rPr>
              <w:t>(</w:t>
            </w:r>
            <w:r w:rsidR="00406632" w:rsidRPr="00406632">
              <w:rPr>
                <w:rFonts w:ascii="Arial" w:hAnsi="Arial" w:cs="Arial"/>
                <w:sz w:val="18"/>
                <w:szCs w:val="20"/>
              </w:rPr>
              <w:t>Lith Hep PST)</w:t>
            </w:r>
            <w:r w:rsidRPr="00406632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  <w:tc>
          <w:tcPr>
            <w:tcW w:w="838" w:type="dxa"/>
            <w:tcBorders>
              <w:left w:val="nil"/>
            </w:tcBorders>
            <w:shd w:val="clear" w:color="auto" w:fill="auto"/>
            <w:vAlign w:val="bottom"/>
          </w:tcPr>
          <w:p w:rsidR="00CE0B06" w:rsidRPr="002F741E" w:rsidRDefault="00FF7808" w:rsidP="002F741E">
            <w:pPr>
              <w:tabs>
                <w:tab w:val="left" w:pos="1344"/>
                <w:tab w:val="left" w:pos="2170"/>
              </w:tabs>
              <w:spacing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  <w:r w:rsidR="00CE0B06">
              <w:rPr>
                <w:rFonts w:ascii="Arial" w:hAnsi="Arial" w:cs="Arial"/>
                <w:sz w:val="20"/>
                <w:szCs w:val="20"/>
              </w:rPr>
              <w:t xml:space="preserve"> mL</w:t>
            </w:r>
          </w:p>
        </w:tc>
        <w:tc>
          <w:tcPr>
            <w:tcW w:w="1423" w:type="dxa"/>
            <w:shd w:val="clear" w:color="auto" w:fill="auto"/>
            <w:vAlign w:val="bottom"/>
          </w:tcPr>
          <w:p w:rsidR="00CE0B06" w:rsidRDefault="00FF7808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259167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E0B06" w:rsidRDefault="00FF7808" w:rsidP="00F900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NZ"/>
              </w:rPr>
              <w:t>Tray (100)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E0B06" w:rsidRPr="002F741E" w:rsidRDefault="00FF7808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$26.00</w:t>
            </w:r>
          </w:p>
        </w:tc>
        <w:tc>
          <w:tcPr>
            <w:tcW w:w="1134" w:type="dxa"/>
            <w:shd w:val="clear" w:color="auto" w:fill="auto"/>
          </w:tcPr>
          <w:p w:rsidR="00CE0B06" w:rsidRPr="002F741E" w:rsidRDefault="00CE0B06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CE0B06" w:rsidRPr="002F741E" w:rsidRDefault="00CE0B06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741E" w:rsidTr="0069725C">
        <w:trPr>
          <w:trHeight w:val="130"/>
          <w:jc w:val="center"/>
        </w:trPr>
        <w:tc>
          <w:tcPr>
            <w:tcW w:w="2559" w:type="dxa"/>
            <w:tcBorders>
              <w:right w:val="nil"/>
            </w:tcBorders>
            <w:shd w:val="clear" w:color="auto" w:fill="auto"/>
            <w:vAlign w:val="center"/>
          </w:tcPr>
          <w:p w:rsidR="002F741E" w:rsidRPr="002F741E" w:rsidRDefault="002F741E" w:rsidP="002F741E">
            <w:pPr>
              <w:tabs>
                <w:tab w:val="left" w:pos="1344"/>
                <w:tab w:val="left" w:pos="2170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 xml:space="preserve">Lavender (EDTA)  </w:t>
            </w:r>
          </w:p>
        </w:tc>
        <w:tc>
          <w:tcPr>
            <w:tcW w:w="838" w:type="dxa"/>
            <w:tcBorders>
              <w:left w:val="nil"/>
            </w:tcBorders>
            <w:shd w:val="clear" w:color="auto" w:fill="auto"/>
            <w:vAlign w:val="center"/>
          </w:tcPr>
          <w:p w:rsidR="002F741E" w:rsidRPr="002F741E" w:rsidRDefault="002F741E" w:rsidP="002F741E">
            <w:pPr>
              <w:tabs>
                <w:tab w:val="left" w:pos="1344"/>
                <w:tab w:val="left" w:pos="2170"/>
              </w:tabs>
              <w:spacing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4.0 </w:t>
            </w:r>
            <w:r w:rsidR="00FF7808">
              <w:rPr>
                <w:rFonts w:ascii="Arial" w:hAnsi="Arial" w:cs="Arial"/>
                <w:sz w:val="20"/>
                <w:szCs w:val="20"/>
              </w:rPr>
              <w:t>mL</w:t>
            </w:r>
            <w:r w:rsidRPr="002F741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23" w:type="dxa"/>
            <w:shd w:val="clear" w:color="auto" w:fill="auto"/>
            <w:vAlign w:val="bottom"/>
          </w:tcPr>
          <w:p w:rsidR="002F741E" w:rsidRPr="002F741E" w:rsidRDefault="00C04400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259202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F741E" w:rsidRPr="002F741E" w:rsidRDefault="00CE0B06" w:rsidP="00F900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NZ"/>
              </w:rPr>
              <w:t>Tray (100)</w:t>
            </w:r>
          </w:p>
        </w:tc>
        <w:tc>
          <w:tcPr>
            <w:tcW w:w="1276" w:type="dxa"/>
            <w:shd w:val="clear" w:color="auto" w:fill="auto"/>
          </w:tcPr>
          <w:p w:rsidR="002F741E" w:rsidRPr="002F741E" w:rsidRDefault="00FF7808" w:rsidP="00FF78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$14.60</w:t>
            </w:r>
          </w:p>
        </w:tc>
        <w:tc>
          <w:tcPr>
            <w:tcW w:w="1134" w:type="dxa"/>
            <w:shd w:val="clear" w:color="auto" w:fill="auto"/>
          </w:tcPr>
          <w:p w:rsidR="002F741E" w:rsidRPr="002F741E" w:rsidRDefault="002F741E" w:rsidP="00F900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2F741E" w:rsidRPr="002F741E" w:rsidRDefault="002F741E" w:rsidP="00F900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741E" w:rsidTr="0069725C">
        <w:trPr>
          <w:trHeight w:val="122"/>
          <w:jc w:val="center"/>
        </w:trPr>
        <w:tc>
          <w:tcPr>
            <w:tcW w:w="2559" w:type="dxa"/>
            <w:tcBorders>
              <w:right w:val="nil"/>
            </w:tcBorders>
            <w:shd w:val="clear" w:color="auto" w:fill="auto"/>
            <w:vAlign w:val="center"/>
          </w:tcPr>
          <w:p w:rsidR="002F741E" w:rsidRPr="002F741E" w:rsidRDefault="002F741E" w:rsidP="002F741E">
            <w:pPr>
              <w:tabs>
                <w:tab w:val="left" w:pos="2170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 xml:space="preserve">Blue </w:t>
            </w:r>
            <w:r w:rsidR="00B12DF7">
              <w:rPr>
                <w:rFonts w:ascii="Arial" w:hAnsi="Arial" w:cs="Arial"/>
                <w:sz w:val="20"/>
                <w:szCs w:val="20"/>
              </w:rPr>
              <w:t>(Citrate)</w:t>
            </w:r>
          </w:p>
        </w:tc>
        <w:tc>
          <w:tcPr>
            <w:tcW w:w="838" w:type="dxa"/>
            <w:tcBorders>
              <w:left w:val="nil"/>
            </w:tcBorders>
            <w:shd w:val="clear" w:color="auto" w:fill="auto"/>
            <w:vAlign w:val="center"/>
          </w:tcPr>
          <w:p w:rsidR="002F741E" w:rsidRPr="002F741E" w:rsidRDefault="002F741E" w:rsidP="002F741E">
            <w:pPr>
              <w:tabs>
                <w:tab w:val="left" w:pos="2170"/>
              </w:tabs>
              <w:spacing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 xml:space="preserve">2.7 </w:t>
            </w:r>
            <w:r w:rsidR="00FF7808">
              <w:rPr>
                <w:rFonts w:ascii="Arial" w:hAnsi="Arial" w:cs="Arial"/>
                <w:sz w:val="20"/>
                <w:szCs w:val="20"/>
              </w:rPr>
              <w:t>mL</w:t>
            </w:r>
            <w:r w:rsidRPr="002F741E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423" w:type="dxa"/>
            <w:shd w:val="clear" w:color="auto" w:fill="auto"/>
            <w:vAlign w:val="bottom"/>
          </w:tcPr>
          <w:p w:rsidR="002F741E" w:rsidRPr="002F741E" w:rsidRDefault="00C04400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259165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F741E" w:rsidRPr="002F741E" w:rsidRDefault="00CE0B06" w:rsidP="00F900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NZ"/>
              </w:rPr>
              <w:t>Tray (100)</w:t>
            </w:r>
          </w:p>
        </w:tc>
        <w:tc>
          <w:tcPr>
            <w:tcW w:w="1276" w:type="dxa"/>
            <w:shd w:val="clear" w:color="auto" w:fill="auto"/>
          </w:tcPr>
          <w:p w:rsidR="002F741E" w:rsidRPr="002F741E" w:rsidRDefault="00FF7808" w:rsidP="00FF78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$19.00</w:t>
            </w:r>
          </w:p>
        </w:tc>
        <w:tc>
          <w:tcPr>
            <w:tcW w:w="1134" w:type="dxa"/>
            <w:shd w:val="clear" w:color="auto" w:fill="auto"/>
          </w:tcPr>
          <w:p w:rsidR="002F741E" w:rsidRPr="002F741E" w:rsidRDefault="002F741E" w:rsidP="00F900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2F741E" w:rsidRPr="002F741E" w:rsidRDefault="002F741E" w:rsidP="00F900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741E" w:rsidTr="0069725C">
        <w:trPr>
          <w:trHeight w:val="69"/>
          <w:jc w:val="center"/>
        </w:trPr>
        <w:tc>
          <w:tcPr>
            <w:tcW w:w="2559" w:type="dxa"/>
            <w:tcBorders>
              <w:right w:val="nil"/>
            </w:tcBorders>
            <w:shd w:val="clear" w:color="auto" w:fill="auto"/>
            <w:vAlign w:val="bottom"/>
          </w:tcPr>
          <w:p w:rsidR="002F741E" w:rsidRPr="002F741E" w:rsidRDefault="000C5780" w:rsidP="002F741E">
            <w:pPr>
              <w:tabs>
                <w:tab w:val="left" w:pos="2170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Gold SST</w:t>
            </w:r>
          </w:p>
        </w:tc>
        <w:tc>
          <w:tcPr>
            <w:tcW w:w="838" w:type="dxa"/>
            <w:tcBorders>
              <w:left w:val="nil"/>
            </w:tcBorders>
            <w:shd w:val="clear" w:color="auto" w:fill="auto"/>
            <w:vAlign w:val="bottom"/>
          </w:tcPr>
          <w:p w:rsidR="002F741E" w:rsidRPr="002F741E" w:rsidRDefault="000C5780" w:rsidP="002F741E">
            <w:pPr>
              <w:tabs>
                <w:tab w:val="left" w:pos="2170"/>
              </w:tabs>
              <w:spacing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B12DF7">
              <w:rPr>
                <w:rFonts w:ascii="Arial" w:hAnsi="Arial" w:cs="Arial"/>
                <w:sz w:val="20"/>
                <w:szCs w:val="20"/>
              </w:rPr>
              <w:t>.0</w:t>
            </w:r>
            <w:r>
              <w:rPr>
                <w:rFonts w:ascii="Arial" w:hAnsi="Arial" w:cs="Arial"/>
                <w:sz w:val="20"/>
                <w:szCs w:val="20"/>
              </w:rPr>
              <w:t>mL</w:t>
            </w:r>
          </w:p>
        </w:tc>
        <w:tc>
          <w:tcPr>
            <w:tcW w:w="1423" w:type="dxa"/>
            <w:shd w:val="clear" w:color="auto" w:fill="auto"/>
            <w:vAlign w:val="bottom"/>
          </w:tcPr>
          <w:p w:rsidR="002F741E" w:rsidRPr="002F741E" w:rsidRDefault="000C5780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259205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F741E" w:rsidRPr="002F741E" w:rsidRDefault="000C5780" w:rsidP="00F900E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N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NZ"/>
              </w:rPr>
              <w:t>Tray (100)</w:t>
            </w:r>
          </w:p>
        </w:tc>
        <w:tc>
          <w:tcPr>
            <w:tcW w:w="1276" w:type="dxa"/>
            <w:shd w:val="clear" w:color="auto" w:fill="auto"/>
          </w:tcPr>
          <w:p w:rsidR="002F741E" w:rsidRPr="002F741E" w:rsidRDefault="00B12DF7" w:rsidP="00FF78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$26.00</w:t>
            </w:r>
          </w:p>
        </w:tc>
        <w:tc>
          <w:tcPr>
            <w:tcW w:w="1134" w:type="dxa"/>
            <w:shd w:val="clear" w:color="auto" w:fill="auto"/>
          </w:tcPr>
          <w:p w:rsidR="002F741E" w:rsidRPr="002F741E" w:rsidRDefault="002F741E" w:rsidP="00F900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2F741E" w:rsidRPr="002F741E" w:rsidRDefault="002F741E" w:rsidP="00F900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741E" w:rsidTr="0069725C">
        <w:trPr>
          <w:trHeight w:val="53"/>
          <w:jc w:val="center"/>
        </w:trPr>
        <w:tc>
          <w:tcPr>
            <w:tcW w:w="2559" w:type="dxa"/>
            <w:tcBorders>
              <w:right w:val="nil"/>
            </w:tcBorders>
            <w:shd w:val="clear" w:color="auto" w:fill="auto"/>
            <w:vAlign w:val="bottom"/>
          </w:tcPr>
          <w:p w:rsidR="002F741E" w:rsidRPr="002F741E" w:rsidRDefault="00B12DF7" w:rsidP="002F741E">
            <w:pPr>
              <w:tabs>
                <w:tab w:val="left" w:pos="1344"/>
                <w:tab w:val="left" w:pos="2170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>Navy (Trace Metal)</w:t>
            </w:r>
            <w:r w:rsidR="002F741E" w:rsidRPr="002F741E">
              <w:rPr>
                <w:rFonts w:ascii="Arial" w:hAnsi="Arial" w:cs="Arial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838" w:type="dxa"/>
            <w:tcBorders>
              <w:left w:val="nil"/>
            </w:tcBorders>
            <w:shd w:val="clear" w:color="auto" w:fill="auto"/>
            <w:vAlign w:val="bottom"/>
          </w:tcPr>
          <w:p w:rsidR="002F741E" w:rsidRPr="002F741E" w:rsidRDefault="00B12DF7" w:rsidP="002F741E">
            <w:pPr>
              <w:tabs>
                <w:tab w:val="left" w:pos="1344"/>
                <w:tab w:val="left" w:pos="2170"/>
              </w:tabs>
              <w:spacing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6.0 mL</w:t>
            </w:r>
            <w:r w:rsidRPr="002F741E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1423" w:type="dxa"/>
            <w:shd w:val="clear" w:color="auto" w:fill="auto"/>
            <w:vAlign w:val="bottom"/>
          </w:tcPr>
          <w:p w:rsidR="002F741E" w:rsidRPr="002F741E" w:rsidRDefault="000C5780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259207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F741E" w:rsidRPr="002F741E" w:rsidRDefault="000C5780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NZ"/>
              </w:rPr>
              <w:t>Tray (100)</w:t>
            </w:r>
          </w:p>
        </w:tc>
        <w:tc>
          <w:tcPr>
            <w:tcW w:w="1276" w:type="dxa"/>
            <w:shd w:val="clear" w:color="auto" w:fill="auto"/>
          </w:tcPr>
          <w:p w:rsidR="002F741E" w:rsidRPr="002F741E" w:rsidRDefault="00B12DF7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$28.20</w:t>
            </w:r>
          </w:p>
        </w:tc>
        <w:tc>
          <w:tcPr>
            <w:tcW w:w="1134" w:type="dxa"/>
            <w:shd w:val="clear" w:color="auto" w:fill="auto"/>
          </w:tcPr>
          <w:p w:rsidR="002F741E" w:rsidRPr="002F741E" w:rsidRDefault="002F741E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  <w:vAlign w:val="center"/>
          </w:tcPr>
          <w:p w:rsidR="002F741E" w:rsidRPr="002F741E" w:rsidRDefault="002F741E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741E" w:rsidTr="0069725C">
        <w:trPr>
          <w:trHeight w:val="136"/>
          <w:jc w:val="center"/>
        </w:trPr>
        <w:tc>
          <w:tcPr>
            <w:tcW w:w="2559" w:type="dxa"/>
            <w:tcBorders>
              <w:right w:val="nil"/>
            </w:tcBorders>
            <w:shd w:val="clear" w:color="auto" w:fill="auto"/>
          </w:tcPr>
          <w:p w:rsidR="002F741E" w:rsidRPr="002F741E" w:rsidRDefault="002F741E" w:rsidP="002F74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dxa"/>
            <w:tcBorders>
              <w:left w:val="nil"/>
            </w:tcBorders>
            <w:shd w:val="clear" w:color="auto" w:fill="auto"/>
          </w:tcPr>
          <w:p w:rsidR="002F741E" w:rsidRPr="002F741E" w:rsidRDefault="002F741E" w:rsidP="002F74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shd w:val="clear" w:color="auto" w:fill="auto"/>
          </w:tcPr>
          <w:p w:rsidR="002F741E" w:rsidRPr="002F741E" w:rsidRDefault="002F741E" w:rsidP="00F900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2F741E" w:rsidRPr="002F741E" w:rsidRDefault="002F741E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F741E" w:rsidRPr="002F741E" w:rsidRDefault="002F741E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741E" w:rsidRPr="002F741E" w:rsidRDefault="002F741E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  <w:vAlign w:val="center"/>
          </w:tcPr>
          <w:p w:rsidR="002F741E" w:rsidRPr="002F741E" w:rsidRDefault="002F741E" w:rsidP="00F900E2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400" w:rsidTr="00303834">
        <w:trPr>
          <w:trHeight w:val="443"/>
          <w:jc w:val="center"/>
        </w:trPr>
        <w:tc>
          <w:tcPr>
            <w:tcW w:w="11052" w:type="dxa"/>
            <w:gridSpan w:val="8"/>
            <w:shd w:val="clear" w:color="auto" w:fill="D9D9D9" w:themeFill="background1" w:themeFillShade="D9"/>
          </w:tcPr>
          <w:p w:rsidR="00C04400" w:rsidRPr="00F900E2" w:rsidRDefault="00C04400" w:rsidP="003E5971">
            <w:pPr>
              <w:rPr>
                <w:rFonts w:ascii="Arial" w:hAnsi="Arial" w:cs="Arial"/>
                <w:sz w:val="20"/>
                <w:szCs w:val="20"/>
              </w:rPr>
            </w:pPr>
            <w:r w:rsidRPr="002E3C29">
              <w:rPr>
                <w:rFonts w:ascii="Arial" w:hAnsi="Arial" w:cs="Arial"/>
                <w:b/>
              </w:rPr>
              <w:t>NEEDLES</w:t>
            </w:r>
          </w:p>
        </w:tc>
      </w:tr>
      <w:tr w:rsidR="003E5971" w:rsidTr="0069725C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3E5971" w:rsidRPr="00F900E2" w:rsidRDefault="003E5971" w:rsidP="003E5971">
            <w:pPr>
              <w:tabs>
                <w:tab w:val="left" w:pos="2170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F900E2">
              <w:rPr>
                <w:rFonts w:ascii="Arial" w:hAnsi="Arial" w:cs="Arial"/>
                <w:sz w:val="20"/>
                <w:szCs w:val="20"/>
              </w:rPr>
              <w:t>21 Gauge vacutainer Needle (Green)</w:t>
            </w:r>
          </w:p>
        </w:tc>
        <w:tc>
          <w:tcPr>
            <w:tcW w:w="1423" w:type="dxa"/>
            <w:shd w:val="clear" w:color="auto" w:fill="auto"/>
          </w:tcPr>
          <w:p w:rsidR="003E5971" w:rsidRPr="00F900E2" w:rsidRDefault="00C04400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255213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3E5971" w:rsidRPr="00F900E2" w:rsidRDefault="00CE0B06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Box (48)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971" w:rsidRPr="00F900E2" w:rsidRDefault="001951D8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$13.42</w:t>
            </w:r>
          </w:p>
        </w:tc>
        <w:tc>
          <w:tcPr>
            <w:tcW w:w="1134" w:type="dxa"/>
            <w:shd w:val="clear" w:color="auto" w:fill="auto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3C29" w:rsidTr="0069725C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3E5971" w:rsidRPr="00F900E2" w:rsidRDefault="003E5971" w:rsidP="003E5971">
            <w:pPr>
              <w:tabs>
                <w:tab w:val="left" w:pos="1344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F900E2">
              <w:rPr>
                <w:rFonts w:ascii="Arial" w:hAnsi="Arial" w:cs="Arial"/>
                <w:sz w:val="20"/>
                <w:szCs w:val="20"/>
              </w:rPr>
              <w:t>22 Gauge vacutainer Needle (Black)</w:t>
            </w:r>
          </w:p>
        </w:tc>
        <w:tc>
          <w:tcPr>
            <w:tcW w:w="1423" w:type="dxa"/>
            <w:shd w:val="clear" w:color="auto" w:fill="auto"/>
          </w:tcPr>
          <w:p w:rsidR="003E5971" w:rsidRPr="00F900E2" w:rsidRDefault="00C04400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255214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3E5971" w:rsidRPr="00F900E2" w:rsidRDefault="00CE0B06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Box (48)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971" w:rsidRPr="00F900E2" w:rsidRDefault="00FF7808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$13.42</w:t>
            </w:r>
          </w:p>
        </w:tc>
        <w:tc>
          <w:tcPr>
            <w:tcW w:w="1134" w:type="dxa"/>
            <w:shd w:val="clear" w:color="auto" w:fill="auto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5971" w:rsidRPr="00257E98" w:rsidTr="0069725C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E5971" w:rsidRPr="00F900E2" w:rsidRDefault="003E5971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3E5971" w:rsidRPr="00F900E2" w:rsidRDefault="003E5971" w:rsidP="003E59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741E" w:rsidRPr="00257E98" w:rsidTr="0069725C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3E5971" w:rsidRPr="00F900E2" w:rsidRDefault="003E5971" w:rsidP="003E59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E5971" w:rsidRPr="00F900E2" w:rsidRDefault="003E5971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3E5971" w:rsidRPr="00F900E2" w:rsidRDefault="003E5971" w:rsidP="003E59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3C29" w:rsidRPr="00257E98" w:rsidTr="0069725C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</w:tcPr>
          <w:p w:rsidR="003E5971" w:rsidRPr="002E3C29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2E3C29">
              <w:rPr>
                <w:rFonts w:ascii="Arial" w:hAnsi="Arial" w:cs="Arial"/>
                <w:sz w:val="20"/>
                <w:szCs w:val="20"/>
              </w:rPr>
              <w:t xml:space="preserve">Hubs    </w:t>
            </w:r>
          </w:p>
        </w:tc>
        <w:tc>
          <w:tcPr>
            <w:tcW w:w="1423" w:type="dxa"/>
            <w:shd w:val="clear" w:color="auto" w:fill="auto"/>
          </w:tcPr>
          <w:p w:rsidR="003E5971" w:rsidRPr="00F900E2" w:rsidRDefault="00CE0B06" w:rsidP="00CE0B06">
            <w:pPr>
              <w:spacing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F900E2">
              <w:rPr>
                <w:rFonts w:ascii="Arial" w:hAnsi="Arial" w:cs="Arial"/>
                <w:sz w:val="20"/>
                <w:szCs w:val="20"/>
              </w:rPr>
              <w:t>255619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3E5971" w:rsidRPr="00F900E2" w:rsidRDefault="001951D8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Box (250)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971" w:rsidRPr="00F900E2" w:rsidRDefault="001951D8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$17.85</w:t>
            </w:r>
          </w:p>
        </w:tc>
        <w:tc>
          <w:tcPr>
            <w:tcW w:w="1134" w:type="dxa"/>
            <w:shd w:val="clear" w:color="auto" w:fill="auto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3E5971" w:rsidRPr="00F900E2" w:rsidRDefault="003E5971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400" w:rsidRPr="00257E98" w:rsidTr="00303834">
        <w:trPr>
          <w:trHeight w:val="53"/>
          <w:jc w:val="center"/>
        </w:trPr>
        <w:tc>
          <w:tcPr>
            <w:tcW w:w="11052" w:type="dxa"/>
            <w:gridSpan w:val="8"/>
            <w:shd w:val="clear" w:color="auto" w:fill="D9D9D9" w:themeFill="background1" w:themeFillShade="D9"/>
          </w:tcPr>
          <w:p w:rsidR="00C04400" w:rsidRPr="001951D8" w:rsidRDefault="001951D8" w:rsidP="00FF7808">
            <w:pPr>
              <w:spacing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URINE COLLECTION</w:t>
            </w:r>
          </w:p>
        </w:tc>
      </w:tr>
      <w:tr w:rsidR="00C04400" w:rsidRPr="00257E98" w:rsidTr="00781DCD">
        <w:trPr>
          <w:trHeight w:val="259"/>
          <w:jc w:val="center"/>
        </w:trPr>
        <w:tc>
          <w:tcPr>
            <w:tcW w:w="3397" w:type="dxa"/>
            <w:gridSpan w:val="2"/>
            <w:shd w:val="clear" w:color="auto" w:fill="auto"/>
          </w:tcPr>
          <w:p w:rsidR="00C04400" w:rsidRPr="002E3C29" w:rsidRDefault="00781DCD" w:rsidP="00781DCD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Specimen Pottles - Blue Lid</w:t>
            </w:r>
          </w:p>
        </w:tc>
        <w:tc>
          <w:tcPr>
            <w:tcW w:w="1423" w:type="dxa"/>
            <w:shd w:val="clear" w:color="auto" w:fill="auto"/>
          </w:tcPr>
          <w:p w:rsidR="00C04400" w:rsidRPr="00E032BF" w:rsidRDefault="00E032BF" w:rsidP="00E032BF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E032BF">
              <w:rPr>
                <w:rFonts w:ascii="Arial" w:hAnsi="Arial" w:cs="Arial"/>
                <w:sz w:val="20"/>
                <w:szCs w:val="20"/>
              </w:rPr>
              <w:t>267963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04400" w:rsidRPr="00F900E2" w:rsidRDefault="00E032BF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Box (200)</w:t>
            </w:r>
          </w:p>
        </w:tc>
        <w:tc>
          <w:tcPr>
            <w:tcW w:w="1276" w:type="dxa"/>
            <w:shd w:val="clear" w:color="auto" w:fill="auto"/>
          </w:tcPr>
          <w:p w:rsidR="00C04400" w:rsidRPr="00F900E2" w:rsidRDefault="00E032BF" w:rsidP="00781DCD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$90.00</w:t>
            </w:r>
          </w:p>
        </w:tc>
        <w:tc>
          <w:tcPr>
            <w:tcW w:w="1134" w:type="dxa"/>
            <w:shd w:val="clear" w:color="auto" w:fill="auto"/>
          </w:tcPr>
          <w:p w:rsidR="00C04400" w:rsidRPr="00F900E2" w:rsidRDefault="00C04400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  <w:vAlign w:val="bottom"/>
          </w:tcPr>
          <w:p w:rsidR="00C04400" w:rsidRPr="00F900E2" w:rsidRDefault="002E3151" w:rsidP="00781DCD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6A4D">
              <w:rPr>
                <w:rFonts w:ascii="Arial" w:hAnsi="Arial" w:cs="Arial"/>
                <w:sz w:val="10"/>
                <w:szCs w:val="20"/>
              </w:rPr>
              <w:t>Can order one bag of 100 (comes as 2 x 100)</w:t>
            </w:r>
          </w:p>
        </w:tc>
      </w:tr>
      <w:tr w:rsidR="00C04400" w:rsidRPr="00257E98" w:rsidTr="00C56A4D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</w:tcPr>
          <w:p w:rsidR="00C04400" w:rsidRPr="002E3C29" w:rsidRDefault="006E03BE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Urine Tubes</w:t>
            </w:r>
            <w:r w:rsidR="00AD35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23" w:type="dxa"/>
            <w:shd w:val="clear" w:color="auto" w:fill="auto"/>
          </w:tcPr>
          <w:p w:rsidR="00C04400" w:rsidRPr="00C56A4D" w:rsidRDefault="00C04400" w:rsidP="003E5971">
            <w:pPr>
              <w:spacing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04400" w:rsidRPr="00C56A4D" w:rsidRDefault="00781DCD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C56A4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NZ"/>
              </w:rPr>
              <w:t>Tray (100)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4400" w:rsidRPr="00F900E2" w:rsidRDefault="004B0884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$17.00</w:t>
            </w:r>
          </w:p>
        </w:tc>
        <w:tc>
          <w:tcPr>
            <w:tcW w:w="1134" w:type="dxa"/>
            <w:shd w:val="clear" w:color="auto" w:fill="auto"/>
          </w:tcPr>
          <w:p w:rsidR="00C04400" w:rsidRPr="00F900E2" w:rsidRDefault="00C04400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C04400" w:rsidRPr="00F900E2" w:rsidRDefault="00C04400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400" w:rsidRPr="00257E98" w:rsidTr="00303834">
        <w:trPr>
          <w:trHeight w:val="53"/>
          <w:jc w:val="center"/>
        </w:trPr>
        <w:tc>
          <w:tcPr>
            <w:tcW w:w="11052" w:type="dxa"/>
            <w:gridSpan w:val="8"/>
            <w:shd w:val="clear" w:color="auto" w:fill="D9D9D9" w:themeFill="background1" w:themeFillShade="D9"/>
          </w:tcPr>
          <w:p w:rsidR="00C04400" w:rsidRPr="00F900E2" w:rsidRDefault="00C04400" w:rsidP="003E5971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2E3C29">
              <w:rPr>
                <w:rFonts w:ascii="Arial" w:hAnsi="Arial" w:cs="Arial"/>
                <w:b/>
              </w:rPr>
              <w:t>SUNDRIES</w:t>
            </w:r>
          </w:p>
        </w:tc>
      </w:tr>
      <w:tr w:rsidR="00C04400" w:rsidRPr="00257E98" w:rsidTr="0069725C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C04400" w:rsidRPr="002F741E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 xml:space="preserve">Biohazard Specimen Bags </w:t>
            </w:r>
          </w:p>
        </w:tc>
        <w:tc>
          <w:tcPr>
            <w:tcW w:w="1423" w:type="dxa"/>
            <w:shd w:val="clear" w:color="auto" w:fill="auto"/>
          </w:tcPr>
          <w:p w:rsidR="00C04400" w:rsidRPr="002F741E" w:rsidRDefault="00CE0B06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>273515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04400" w:rsidRPr="002F741E" w:rsidRDefault="00FF7808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Bag (100)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4400" w:rsidRPr="00F900E2" w:rsidRDefault="00FF7808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$5.80</w:t>
            </w:r>
          </w:p>
        </w:tc>
        <w:tc>
          <w:tcPr>
            <w:tcW w:w="1134" w:type="dxa"/>
            <w:shd w:val="clear" w:color="auto" w:fill="auto"/>
          </w:tcPr>
          <w:p w:rsidR="00C04400" w:rsidRPr="00F900E2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C04400" w:rsidRPr="00F900E2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400" w:rsidRPr="00257E98" w:rsidTr="0069725C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</w:tcPr>
          <w:p w:rsidR="00C04400" w:rsidRPr="002F741E" w:rsidRDefault="00C04400" w:rsidP="00C04400">
            <w:pPr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>Sharps Container 0.87l</w:t>
            </w:r>
          </w:p>
        </w:tc>
        <w:tc>
          <w:tcPr>
            <w:tcW w:w="1423" w:type="dxa"/>
            <w:shd w:val="clear" w:color="auto" w:fill="auto"/>
          </w:tcPr>
          <w:p w:rsidR="00C04400" w:rsidRPr="002F741E" w:rsidRDefault="00CE0B06" w:rsidP="00C04400">
            <w:pPr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>265737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04400" w:rsidRPr="002F741E" w:rsidRDefault="001951D8" w:rsidP="00C044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Each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4400" w:rsidRPr="00F900E2" w:rsidRDefault="001951D8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$3.88</w:t>
            </w:r>
          </w:p>
        </w:tc>
        <w:tc>
          <w:tcPr>
            <w:tcW w:w="1134" w:type="dxa"/>
            <w:shd w:val="clear" w:color="auto" w:fill="auto"/>
          </w:tcPr>
          <w:p w:rsidR="00C04400" w:rsidRPr="00F900E2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C04400" w:rsidRPr="00F900E2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400" w:rsidRPr="00257E98" w:rsidTr="0069725C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</w:tcPr>
          <w:p w:rsidR="00C04400" w:rsidRPr="002F741E" w:rsidRDefault="00C04400" w:rsidP="00C04400">
            <w:pPr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>Sharps Container 1.4 L</w:t>
            </w:r>
          </w:p>
        </w:tc>
        <w:tc>
          <w:tcPr>
            <w:tcW w:w="1423" w:type="dxa"/>
            <w:shd w:val="clear" w:color="auto" w:fill="auto"/>
          </w:tcPr>
          <w:p w:rsidR="00C04400" w:rsidRPr="002F741E" w:rsidRDefault="00CE0B06" w:rsidP="00C04400">
            <w:pPr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>267820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04400" w:rsidRPr="002F741E" w:rsidRDefault="001951D8" w:rsidP="00C044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Each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4400" w:rsidRPr="00F900E2" w:rsidRDefault="001951D8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$3.19</w:t>
            </w:r>
          </w:p>
        </w:tc>
        <w:tc>
          <w:tcPr>
            <w:tcW w:w="1134" w:type="dxa"/>
            <w:shd w:val="clear" w:color="auto" w:fill="auto"/>
          </w:tcPr>
          <w:p w:rsidR="00C04400" w:rsidRPr="00F900E2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C04400" w:rsidRPr="00F900E2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400" w:rsidRPr="00257E98" w:rsidTr="0069725C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</w:tcPr>
          <w:p w:rsidR="00C04400" w:rsidRPr="002F741E" w:rsidRDefault="00C04400" w:rsidP="00C04400">
            <w:pPr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>Sharps Container 7.6L</w:t>
            </w:r>
          </w:p>
        </w:tc>
        <w:tc>
          <w:tcPr>
            <w:tcW w:w="1423" w:type="dxa"/>
            <w:shd w:val="clear" w:color="auto" w:fill="auto"/>
          </w:tcPr>
          <w:p w:rsidR="00C04400" w:rsidRPr="002F741E" w:rsidRDefault="00CE0B06" w:rsidP="00C04400">
            <w:pPr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>251024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04400" w:rsidRPr="002F741E" w:rsidRDefault="001951D8" w:rsidP="00C044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Each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4400" w:rsidRPr="00F900E2" w:rsidRDefault="001951D8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$5.12</w:t>
            </w:r>
          </w:p>
        </w:tc>
        <w:tc>
          <w:tcPr>
            <w:tcW w:w="1134" w:type="dxa"/>
            <w:shd w:val="clear" w:color="auto" w:fill="auto"/>
          </w:tcPr>
          <w:p w:rsidR="00C04400" w:rsidRPr="00F900E2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C04400" w:rsidRPr="00F900E2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51D8" w:rsidRPr="00257E98" w:rsidTr="0069725C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</w:tcPr>
          <w:p w:rsidR="001951D8" w:rsidRPr="002F741E" w:rsidRDefault="001951D8" w:rsidP="00C044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Alcohol Wipes</w:t>
            </w:r>
          </w:p>
        </w:tc>
        <w:tc>
          <w:tcPr>
            <w:tcW w:w="1423" w:type="dxa"/>
            <w:shd w:val="clear" w:color="auto" w:fill="auto"/>
          </w:tcPr>
          <w:p w:rsidR="001951D8" w:rsidRPr="002F741E" w:rsidRDefault="001951D8" w:rsidP="00C044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276346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1951D8" w:rsidRPr="002F741E" w:rsidRDefault="001951D8" w:rsidP="00C044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Box (100)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51D8" w:rsidRPr="00F900E2" w:rsidRDefault="001951D8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$1.35</w:t>
            </w:r>
          </w:p>
        </w:tc>
        <w:tc>
          <w:tcPr>
            <w:tcW w:w="1134" w:type="dxa"/>
            <w:shd w:val="clear" w:color="auto" w:fill="auto"/>
          </w:tcPr>
          <w:p w:rsidR="001951D8" w:rsidRPr="00F900E2" w:rsidRDefault="001951D8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1951D8" w:rsidRPr="00F900E2" w:rsidRDefault="001951D8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400" w:rsidRPr="00257E98" w:rsidTr="0069725C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</w:tcPr>
          <w:p w:rsidR="00C04400" w:rsidRPr="002F741E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>Cotton Balls</w:t>
            </w:r>
          </w:p>
        </w:tc>
        <w:tc>
          <w:tcPr>
            <w:tcW w:w="1423" w:type="dxa"/>
            <w:shd w:val="clear" w:color="auto" w:fill="auto"/>
          </w:tcPr>
          <w:p w:rsidR="00C04400" w:rsidRPr="002F741E" w:rsidRDefault="00CE0B06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2F741E">
              <w:rPr>
                <w:rFonts w:ascii="Arial" w:hAnsi="Arial" w:cs="Arial"/>
                <w:sz w:val="20"/>
                <w:szCs w:val="20"/>
              </w:rPr>
              <w:t>289446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C04400" w:rsidRPr="002F741E" w:rsidRDefault="001951D8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Bag (500)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4400" w:rsidRPr="00F900E2" w:rsidRDefault="001951D8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$8.26</w:t>
            </w:r>
          </w:p>
        </w:tc>
        <w:tc>
          <w:tcPr>
            <w:tcW w:w="1134" w:type="dxa"/>
            <w:shd w:val="clear" w:color="auto" w:fill="auto"/>
          </w:tcPr>
          <w:p w:rsidR="00C04400" w:rsidRPr="00F900E2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C04400" w:rsidRPr="00F900E2" w:rsidRDefault="00C04400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35C2" w:rsidRPr="00257E98" w:rsidTr="00C56A4D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</w:tcPr>
          <w:p w:rsidR="008935C2" w:rsidRPr="002F741E" w:rsidRDefault="008935C2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Biobottle</w:t>
            </w:r>
            <w:r w:rsidR="00A829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F88">
              <w:rPr>
                <w:rFonts w:ascii="Arial" w:hAnsi="Arial" w:cs="Arial"/>
                <w:sz w:val="20"/>
                <w:szCs w:val="20"/>
              </w:rPr>
              <w:t>(</w:t>
            </w:r>
            <w:r w:rsidR="00781DCD">
              <w:rPr>
                <w:rFonts w:ascii="Arial" w:hAnsi="Arial" w:cs="Arial"/>
                <w:sz w:val="20"/>
                <w:szCs w:val="20"/>
              </w:rPr>
              <w:t>small) +</w:t>
            </w:r>
            <w:r w:rsidR="0069725C">
              <w:rPr>
                <w:rFonts w:ascii="Arial" w:hAnsi="Arial" w:cs="Arial"/>
                <w:sz w:val="20"/>
                <w:szCs w:val="20"/>
              </w:rPr>
              <w:t>A4</w:t>
            </w:r>
            <w:r w:rsidR="00215CBD">
              <w:rPr>
                <w:rFonts w:ascii="Arial" w:hAnsi="Arial" w:cs="Arial"/>
                <w:sz w:val="20"/>
                <w:szCs w:val="20"/>
              </w:rPr>
              <w:t xml:space="preserve"> satchel</w:t>
            </w:r>
          </w:p>
        </w:tc>
        <w:tc>
          <w:tcPr>
            <w:tcW w:w="1423" w:type="dxa"/>
            <w:shd w:val="clear" w:color="auto" w:fill="auto"/>
          </w:tcPr>
          <w:p w:rsidR="008935C2" w:rsidRPr="002F741E" w:rsidRDefault="008935C2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935C2" w:rsidRDefault="002E3151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Each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5C2" w:rsidRDefault="002E3151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$5.</w:t>
            </w:r>
            <w:r w:rsidR="00AA7E61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:rsidR="008935C2" w:rsidRPr="00F900E2" w:rsidRDefault="008935C2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8935C2" w:rsidRPr="00A74CC1" w:rsidRDefault="008935C2" w:rsidP="00C04400">
            <w:pPr>
              <w:spacing w:after="6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8935C2" w:rsidRPr="00257E98" w:rsidTr="00C56A4D">
        <w:trPr>
          <w:trHeight w:val="53"/>
          <w:jc w:val="center"/>
        </w:trPr>
        <w:tc>
          <w:tcPr>
            <w:tcW w:w="3397" w:type="dxa"/>
            <w:gridSpan w:val="2"/>
            <w:shd w:val="clear" w:color="auto" w:fill="auto"/>
          </w:tcPr>
          <w:p w:rsidR="008935C2" w:rsidRPr="002F741E" w:rsidRDefault="008935C2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Biobottle (</w:t>
            </w:r>
            <w:r w:rsidR="00781DCD">
              <w:rPr>
                <w:rFonts w:ascii="Arial" w:hAnsi="Arial" w:cs="Arial"/>
                <w:sz w:val="20"/>
                <w:szCs w:val="20"/>
              </w:rPr>
              <w:t>m</w:t>
            </w:r>
            <w:r w:rsidR="0069725C">
              <w:rPr>
                <w:rFonts w:ascii="Arial" w:hAnsi="Arial" w:cs="Arial"/>
                <w:sz w:val="20"/>
                <w:szCs w:val="20"/>
              </w:rPr>
              <w:t>edium</w:t>
            </w:r>
            <w:r w:rsidR="00393F88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781DCD"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="0069725C">
              <w:rPr>
                <w:rFonts w:ascii="Arial" w:hAnsi="Arial" w:cs="Arial"/>
                <w:sz w:val="20"/>
                <w:szCs w:val="20"/>
              </w:rPr>
              <w:t>FS</w:t>
            </w:r>
            <w:r w:rsidR="00215CBD">
              <w:rPr>
                <w:rFonts w:ascii="Arial" w:hAnsi="Arial" w:cs="Arial"/>
                <w:sz w:val="20"/>
                <w:szCs w:val="20"/>
              </w:rPr>
              <w:t xml:space="preserve"> satchel</w:t>
            </w:r>
          </w:p>
        </w:tc>
        <w:tc>
          <w:tcPr>
            <w:tcW w:w="1423" w:type="dxa"/>
            <w:shd w:val="clear" w:color="auto" w:fill="auto"/>
          </w:tcPr>
          <w:p w:rsidR="008935C2" w:rsidRPr="002F741E" w:rsidRDefault="008935C2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935C2" w:rsidRDefault="002E3151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Each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5C2" w:rsidRDefault="00A74CC1" w:rsidP="00FF7808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$7.</w:t>
            </w:r>
            <w:r w:rsidR="00AA7E61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8935C2" w:rsidRPr="00F900E2" w:rsidRDefault="008935C2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shd w:val="clear" w:color="auto" w:fill="auto"/>
          </w:tcPr>
          <w:p w:rsidR="008935C2" w:rsidRPr="00A74CC1" w:rsidRDefault="008935C2" w:rsidP="00C04400">
            <w:pPr>
              <w:spacing w:after="6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9725C" w:rsidRPr="00257E98" w:rsidTr="004B0884">
        <w:trPr>
          <w:trHeight w:val="210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69725C" w:rsidRDefault="0069725C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Biobottle (</w:t>
            </w:r>
            <w:r w:rsidR="00781DCD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arge) </w:t>
            </w:r>
            <w:r w:rsidR="00781DCD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LF</w:t>
            </w:r>
            <w:r w:rsidR="00215CBD">
              <w:rPr>
                <w:rFonts w:ascii="Arial" w:hAnsi="Arial" w:cs="Arial"/>
                <w:sz w:val="20"/>
                <w:szCs w:val="20"/>
              </w:rPr>
              <w:t xml:space="preserve"> satchel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69725C" w:rsidRDefault="0069725C" w:rsidP="00C04400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9725C" w:rsidRDefault="0069725C" w:rsidP="0069725C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Each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725C" w:rsidRDefault="004B0884" w:rsidP="00C04400">
            <w:pPr>
              <w:spacing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$10.</w:t>
            </w:r>
            <w:r w:rsidR="00AA7E61">
              <w:rPr>
                <w:rFonts w:ascii="Arial" w:hAnsi="Arial" w:cs="Arial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25C" w:rsidRDefault="0069725C" w:rsidP="00C04400">
            <w:pPr>
              <w:spacing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5" w:type="dxa"/>
            <w:shd w:val="clear" w:color="auto" w:fill="auto"/>
          </w:tcPr>
          <w:p w:rsidR="0069725C" w:rsidRDefault="0069725C" w:rsidP="00C04400">
            <w:pPr>
              <w:rPr>
                <w:rFonts w:ascii="Arial" w:hAnsi="Arial" w:cs="Arial"/>
              </w:rPr>
            </w:pPr>
          </w:p>
        </w:tc>
      </w:tr>
      <w:tr w:rsidR="004B0884" w:rsidRPr="00257E98" w:rsidTr="00C56A4D">
        <w:trPr>
          <w:trHeight w:val="210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4B0884" w:rsidRDefault="004B0884" w:rsidP="004B0884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Frozen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biobottle</w:t>
            </w:r>
            <w:proofErr w:type="spellEnd"/>
          </w:p>
        </w:tc>
        <w:tc>
          <w:tcPr>
            <w:tcW w:w="1423" w:type="dxa"/>
            <w:shd w:val="clear" w:color="auto" w:fill="auto"/>
            <w:vAlign w:val="center"/>
          </w:tcPr>
          <w:p w:rsidR="004B0884" w:rsidRDefault="004B0884" w:rsidP="004B0884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4B0884" w:rsidRDefault="004B0884" w:rsidP="004B0884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Each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B0884" w:rsidRPr="0056323E" w:rsidRDefault="004B0884" w:rsidP="004B0884">
            <w:pPr>
              <w:spacing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$</w:t>
            </w:r>
            <w:r w:rsidR="00AA7E61">
              <w:rPr>
                <w:rFonts w:ascii="Arial" w:hAnsi="Arial" w:cs="Arial"/>
                <w:sz w:val="20"/>
              </w:rPr>
              <w:t>22.63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0884" w:rsidRDefault="004B0884" w:rsidP="004B0884">
            <w:pPr>
              <w:spacing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5" w:type="dxa"/>
            <w:shd w:val="clear" w:color="auto" w:fill="auto"/>
          </w:tcPr>
          <w:p w:rsidR="004B0884" w:rsidRDefault="004B0884" w:rsidP="004B0884">
            <w:pPr>
              <w:rPr>
                <w:rFonts w:ascii="Arial" w:hAnsi="Arial" w:cs="Arial"/>
              </w:rPr>
            </w:pPr>
          </w:p>
        </w:tc>
      </w:tr>
      <w:tr w:rsidR="004B0884" w:rsidRPr="00257E98" w:rsidTr="00303834">
        <w:trPr>
          <w:trHeight w:val="210"/>
          <w:jc w:val="center"/>
        </w:trPr>
        <w:tc>
          <w:tcPr>
            <w:tcW w:w="4820" w:type="dxa"/>
            <w:gridSpan w:val="3"/>
            <w:shd w:val="clear" w:color="auto" w:fill="auto"/>
            <w:vAlign w:val="center"/>
          </w:tcPr>
          <w:p w:rsidR="004B0884" w:rsidRPr="00F900E2" w:rsidRDefault="004B0884" w:rsidP="004B0884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Administration and Handling Fee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4B0884" w:rsidRPr="00F900E2" w:rsidRDefault="004B0884" w:rsidP="004B0884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 order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B0884" w:rsidRPr="004F03FD" w:rsidRDefault="004B0884" w:rsidP="004B0884">
            <w:pPr>
              <w:spacing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0884" w:rsidRPr="004F03FD" w:rsidRDefault="004B0884" w:rsidP="004B0884">
            <w:pPr>
              <w:spacing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05" w:type="dxa"/>
            <w:shd w:val="clear" w:color="auto" w:fill="auto"/>
          </w:tcPr>
          <w:p w:rsidR="004B0884" w:rsidRPr="004F03FD" w:rsidRDefault="004B0884" w:rsidP="004B08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$15.00</w:t>
            </w:r>
          </w:p>
        </w:tc>
      </w:tr>
      <w:tr w:rsidR="004B0884" w:rsidRPr="00257E98" w:rsidTr="0069725C">
        <w:trPr>
          <w:trHeight w:val="210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4B0884" w:rsidRPr="00F900E2" w:rsidRDefault="004B0884" w:rsidP="004B0884">
            <w:pPr>
              <w:tabs>
                <w:tab w:val="left" w:pos="2184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Freight (note, direct cost to CDHB will be on charged)</w:t>
            </w:r>
          </w:p>
        </w:tc>
        <w:tc>
          <w:tcPr>
            <w:tcW w:w="1423" w:type="dxa"/>
            <w:shd w:val="clear" w:color="auto" w:fill="auto"/>
          </w:tcPr>
          <w:p w:rsidR="004B0884" w:rsidRPr="00F900E2" w:rsidRDefault="004B0884" w:rsidP="004B0884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4B0884" w:rsidRPr="00F900E2" w:rsidRDefault="004B0884" w:rsidP="004B0884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 order (size dependent)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B0884" w:rsidRPr="004F03FD" w:rsidRDefault="004B0884" w:rsidP="004B0884">
            <w:pPr>
              <w:spacing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B0884" w:rsidRPr="004F03FD" w:rsidRDefault="004B0884" w:rsidP="004B0884">
            <w:pPr>
              <w:spacing w:after="60"/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</w:p>
        </w:tc>
        <w:tc>
          <w:tcPr>
            <w:tcW w:w="2405" w:type="dxa"/>
            <w:shd w:val="clear" w:color="auto" w:fill="auto"/>
          </w:tcPr>
          <w:p w:rsidR="004B0884" w:rsidRPr="004F03FD" w:rsidRDefault="004B0884" w:rsidP="004B0884">
            <w:pPr>
              <w:rPr>
                <w:rFonts w:ascii="Arial" w:hAnsi="Arial" w:cs="Arial"/>
              </w:rPr>
            </w:pPr>
          </w:p>
        </w:tc>
      </w:tr>
      <w:tr w:rsidR="004B0884" w:rsidRPr="00257E98" w:rsidTr="00303834">
        <w:trPr>
          <w:trHeight w:val="388"/>
          <w:jc w:val="center"/>
        </w:trPr>
        <w:tc>
          <w:tcPr>
            <w:tcW w:w="8647" w:type="dxa"/>
            <w:gridSpan w:val="7"/>
            <w:shd w:val="clear" w:color="auto" w:fill="auto"/>
          </w:tcPr>
          <w:p w:rsidR="004B0884" w:rsidRDefault="004B0884" w:rsidP="004B0884">
            <w:r w:rsidRPr="002F2E80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2405" w:type="dxa"/>
            <w:shd w:val="clear" w:color="auto" w:fill="auto"/>
          </w:tcPr>
          <w:p w:rsidR="004B0884" w:rsidRPr="00F900E2" w:rsidRDefault="004B0884" w:rsidP="004B088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0884" w:rsidRPr="003F7480" w:rsidTr="00303834">
        <w:trPr>
          <w:trHeight w:val="388"/>
          <w:jc w:val="center"/>
        </w:trPr>
        <w:tc>
          <w:tcPr>
            <w:tcW w:w="11052" w:type="dxa"/>
            <w:gridSpan w:val="8"/>
            <w:shd w:val="clear" w:color="auto" w:fill="D9D9D9" w:themeFill="background1" w:themeFillShade="D9"/>
          </w:tcPr>
          <w:p w:rsidR="004B0884" w:rsidRPr="003F7480" w:rsidRDefault="004B0884" w:rsidP="004B0884">
            <w:pPr>
              <w:rPr>
                <w:rFonts w:ascii="Arial" w:hAnsi="Arial" w:cs="Arial"/>
                <w:sz w:val="16"/>
                <w:szCs w:val="20"/>
              </w:rPr>
            </w:pPr>
            <w:r w:rsidRPr="003F7480">
              <w:rPr>
                <w:rFonts w:ascii="Arial" w:hAnsi="Arial" w:cs="Arial"/>
                <w:sz w:val="16"/>
                <w:szCs w:val="20"/>
              </w:rPr>
              <w:t>*Prices subject to change.</w:t>
            </w:r>
          </w:p>
        </w:tc>
      </w:tr>
    </w:tbl>
    <w:p w:rsidR="00421A38" w:rsidRPr="003F7480" w:rsidRDefault="003F7480" w:rsidP="00762768">
      <w:pPr>
        <w:rPr>
          <w:sz w:val="14"/>
        </w:rPr>
      </w:pPr>
      <w:r w:rsidRPr="003F7480">
        <w:rPr>
          <w:sz w:val="14"/>
        </w:rPr>
        <w:fldChar w:fldCharType="begin"/>
      </w:r>
      <w:r w:rsidRPr="003F7480">
        <w:rPr>
          <w:sz w:val="14"/>
        </w:rPr>
        <w:instrText xml:space="preserve"> FILENAME  \p  \* MERGEFORMAT </w:instrText>
      </w:r>
      <w:r w:rsidRPr="003F7480">
        <w:rPr>
          <w:sz w:val="14"/>
        </w:rPr>
        <w:fldChar w:fldCharType="separate"/>
      </w:r>
      <w:r w:rsidRPr="003F7480">
        <w:rPr>
          <w:noProof/>
          <w:sz w:val="14"/>
        </w:rPr>
        <w:t>G:\Division\DSD\Customer Services\Supplies Order Forms\Health Supply Form.docx</w:t>
      </w:r>
      <w:r w:rsidRPr="003F7480">
        <w:rPr>
          <w:sz w:val="14"/>
        </w:rPr>
        <w:fldChar w:fldCharType="end"/>
      </w:r>
    </w:p>
    <w:sectPr w:rsidR="00421A38" w:rsidRPr="003F7480" w:rsidSect="003E5971">
      <w:pgSz w:w="11907" w:h="16839" w:code="9"/>
      <w:pgMar w:top="238" w:right="391" w:bottom="244" w:left="357" w:header="709" w:footer="709" w:gutter="0"/>
      <w:paperSrc w:first="4" w:other="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91586"/>
    <w:multiLevelType w:val="hybridMultilevel"/>
    <w:tmpl w:val="AC303D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DA4"/>
    <w:rsid w:val="000A1DA4"/>
    <w:rsid w:val="000B0C77"/>
    <w:rsid w:val="000C5780"/>
    <w:rsid w:val="00120671"/>
    <w:rsid w:val="00123693"/>
    <w:rsid w:val="00132F88"/>
    <w:rsid w:val="00141CE4"/>
    <w:rsid w:val="001951D8"/>
    <w:rsid w:val="001A3C8D"/>
    <w:rsid w:val="001A571C"/>
    <w:rsid w:val="00215CBD"/>
    <w:rsid w:val="002453EA"/>
    <w:rsid w:val="00257E98"/>
    <w:rsid w:val="00266F2C"/>
    <w:rsid w:val="002A125A"/>
    <w:rsid w:val="002E02A5"/>
    <w:rsid w:val="002E3151"/>
    <w:rsid w:val="002E3C29"/>
    <w:rsid w:val="002F24CE"/>
    <w:rsid w:val="002F2E80"/>
    <w:rsid w:val="002F4F16"/>
    <w:rsid w:val="002F741E"/>
    <w:rsid w:val="00303834"/>
    <w:rsid w:val="00306435"/>
    <w:rsid w:val="003149AD"/>
    <w:rsid w:val="00316B95"/>
    <w:rsid w:val="0035067B"/>
    <w:rsid w:val="00366719"/>
    <w:rsid w:val="00393F88"/>
    <w:rsid w:val="003C4A20"/>
    <w:rsid w:val="003E5971"/>
    <w:rsid w:val="003E603A"/>
    <w:rsid w:val="003F7480"/>
    <w:rsid w:val="004060EE"/>
    <w:rsid w:val="00406632"/>
    <w:rsid w:val="00415F04"/>
    <w:rsid w:val="00421A38"/>
    <w:rsid w:val="00447832"/>
    <w:rsid w:val="0046374E"/>
    <w:rsid w:val="004B0884"/>
    <w:rsid w:val="004F03FD"/>
    <w:rsid w:val="0057774B"/>
    <w:rsid w:val="005870A1"/>
    <w:rsid w:val="00590E88"/>
    <w:rsid w:val="0069725C"/>
    <w:rsid w:val="006B6A72"/>
    <w:rsid w:val="006E03BE"/>
    <w:rsid w:val="00712831"/>
    <w:rsid w:val="00762768"/>
    <w:rsid w:val="00781DCD"/>
    <w:rsid w:val="0078222F"/>
    <w:rsid w:val="00793083"/>
    <w:rsid w:val="0079597D"/>
    <w:rsid w:val="007B7BCB"/>
    <w:rsid w:val="008935C2"/>
    <w:rsid w:val="008C606D"/>
    <w:rsid w:val="008C68E5"/>
    <w:rsid w:val="008D18E5"/>
    <w:rsid w:val="008F7246"/>
    <w:rsid w:val="00905513"/>
    <w:rsid w:val="009A11A3"/>
    <w:rsid w:val="009B5737"/>
    <w:rsid w:val="009C5423"/>
    <w:rsid w:val="009E56B0"/>
    <w:rsid w:val="009F3858"/>
    <w:rsid w:val="009F3AA9"/>
    <w:rsid w:val="00A0288C"/>
    <w:rsid w:val="00A05D7A"/>
    <w:rsid w:val="00A10E80"/>
    <w:rsid w:val="00A41F63"/>
    <w:rsid w:val="00A46750"/>
    <w:rsid w:val="00A62E14"/>
    <w:rsid w:val="00A74CC1"/>
    <w:rsid w:val="00A8297C"/>
    <w:rsid w:val="00A86A4E"/>
    <w:rsid w:val="00AA7E61"/>
    <w:rsid w:val="00AB15F2"/>
    <w:rsid w:val="00AD355E"/>
    <w:rsid w:val="00AE3A85"/>
    <w:rsid w:val="00AF044F"/>
    <w:rsid w:val="00B12DF7"/>
    <w:rsid w:val="00B23CE5"/>
    <w:rsid w:val="00B46E72"/>
    <w:rsid w:val="00B63BB4"/>
    <w:rsid w:val="00B81A6E"/>
    <w:rsid w:val="00B916EC"/>
    <w:rsid w:val="00BB42EC"/>
    <w:rsid w:val="00BF0642"/>
    <w:rsid w:val="00BF37AC"/>
    <w:rsid w:val="00C04400"/>
    <w:rsid w:val="00C2182A"/>
    <w:rsid w:val="00C56A4D"/>
    <w:rsid w:val="00C72805"/>
    <w:rsid w:val="00C90C23"/>
    <w:rsid w:val="00C96011"/>
    <w:rsid w:val="00CA3B94"/>
    <w:rsid w:val="00CE0B06"/>
    <w:rsid w:val="00CF405E"/>
    <w:rsid w:val="00D06E00"/>
    <w:rsid w:val="00D20E9C"/>
    <w:rsid w:val="00D3596B"/>
    <w:rsid w:val="00D71648"/>
    <w:rsid w:val="00DD05CE"/>
    <w:rsid w:val="00DD70A7"/>
    <w:rsid w:val="00DF33FF"/>
    <w:rsid w:val="00DF349C"/>
    <w:rsid w:val="00E010D1"/>
    <w:rsid w:val="00E032BF"/>
    <w:rsid w:val="00E143A4"/>
    <w:rsid w:val="00E44945"/>
    <w:rsid w:val="00E71FF7"/>
    <w:rsid w:val="00E82640"/>
    <w:rsid w:val="00EA5DA0"/>
    <w:rsid w:val="00EE3E5B"/>
    <w:rsid w:val="00F35710"/>
    <w:rsid w:val="00F4092D"/>
    <w:rsid w:val="00F40A0B"/>
    <w:rsid w:val="00F770A0"/>
    <w:rsid w:val="00F900E2"/>
    <w:rsid w:val="00FD1876"/>
    <w:rsid w:val="00FD305A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624FC"/>
  <w15:docId w15:val="{9FE74BC6-9D78-4C5C-A8D1-9FE32CB29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06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">
    <w:name w:val="Light Shading1"/>
    <w:basedOn w:val="TableNormal"/>
    <w:uiPriority w:val="60"/>
    <w:rsid w:val="00BF37AC"/>
    <w:rPr>
      <w:color w:val="000000" w:themeColor="text1" w:themeShade="BF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A1D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D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1DA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930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27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4C2539AD</Template>
  <TotalTime>18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CDHB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murphy</dc:creator>
  <cp:keywords/>
  <dc:description/>
  <cp:lastModifiedBy>Andrew Smyth</cp:lastModifiedBy>
  <cp:revision>9</cp:revision>
  <cp:lastPrinted>2020-06-10T21:02:00Z</cp:lastPrinted>
  <dcterms:created xsi:type="dcterms:W3CDTF">2020-07-09T01:11:00Z</dcterms:created>
  <dcterms:modified xsi:type="dcterms:W3CDTF">2022-07-06T02:28:00Z</dcterms:modified>
</cp:coreProperties>
</file>